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80" w:rsidRDefault="00192780" w:rsidP="000D21F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Darba lapa patriotiskajā audzināšanā</w:t>
      </w:r>
    </w:p>
    <w:p w:rsidR="00192780" w:rsidRPr="00D07986" w:rsidRDefault="00192780">
      <w:pPr>
        <w:rPr>
          <w:b/>
          <w:bCs/>
          <w:sz w:val="28"/>
          <w:szCs w:val="28"/>
        </w:rPr>
      </w:pPr>
      <w:r w:rsidRPr="00A11B0F">
        <w:rPr>
          <w:sz w:val="28"/>
          <w:szCs w:val="28"/>
        </w:rPr>
        <w:t>1</w:t>
      </w:r>
      <w:r w:rsidRPr="00D07986">
        <w:rPr>
          <w:b/>
          <w:bCs/>
          <w:sz w:val="28"/>
          <w:szCs w:val="28"/>
        </w:rPr>
        <w:t xml:space="preserve">.Latvija kā neatkarīga valsts dibināta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"/>
        <w:gridCol w:w="425"/>
        <w:gridCol w:w="425"/>
        <w:gridCol w:w="426"/>
      </w:tblGrid>
      <w:tr w:rsidR="00192780" w:rsidRPr="00BF6299">
        <w:tc>
          <w:tcPr>
            <w:tcW w:w="426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425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425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426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</w:tr>
    </w:tbl>
    <w:p w:rsidR="00192780" w:rsidRDefault="00192780">
      <w:r>
        <w:t>gadā</w:t>
      </w:r>
    </w:p>
    <w:p w:rsidR="00192780" w:rsidRPr="00D07986" w:rsidRDefault="00192780">
      <w:pPr>
        <w:rPr>
          <w:b/>
          <w:bCs/>
          <w:sz w:val="28"/>
          <w:szCs w:val="28"/>
        </w:rPr>
      </w:pPr>
      <w:r w:rsidRPr="00A11B0F">
        <w:rPr>
          <w:sz w:val="28"/>
          <w:szCs w:val="28"/>
        </w:rPr>
        <w:t>2</w:t>
      </w:r>
      <w:r w:rsidRPr="00D07986">
        <w:rPr>
          <w:b/>
          <w:bCs/>
          <w:sz w:val="28"/>
          <w:szCs w:val="28"/>
        </w:rPr>
        <w:t>.LR gadadienu atzīmē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192780" w:rsidRPr="00BF6299"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3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3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</w:tr>
    </w:tbl>
    <w:p w:rsidR="00192780" w:rsidRDefault="00192780">
      <w:r>
        <w:t xml:space="preserve">  </w:t>
      </w:r>
    </w:p>
    <w:p w:rsidR="00192780" w:rsidRPr="00D07986" w:rsidRDefault="00192780">
      <w:pPr>
        <w:rPr>
          <w:b/>
          <w:bCs/>
          <w:sz w:val="28"/>
          <w:szCs w:val="28"/>
        </w:rPr>
      </w:pPr>
      <w:r w:rsidRPr="00A11B0F">
        <w:rPr>
          <w:sz w:val="28"/>
          <w:szCs w:val="28"/>
        </w:rPr>
        <w:t xml:space="preserve"> 3</w:t>
      </w:r>
      <w:r w:rsidRPr="00D07986">
        <w:rPr>
          <w:b/>
          <w:bCs/>
          <w:sz w:val="28"/>
          <w:szCs w:val="28"/>
        </w:rPr>
        <w:t xml:space="preserve">.Lāčplēša dienu atzīmē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192780" w:rsidRPr="00BF6299"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2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3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  <w:tc>
          <w:tcPr>
            <w:tcW w:w="853" w:type="dxa"/>
          </w:tcPr>
          <w:p w:rsidR="00192780" w:rsidRPr="00BF6299" w:rsidRDefault="00192780" w:rsidP="00BF6299">
            <w:pPr>
              <w:spacing w:after="0" w:line="240" w:lineRule="auto"/>
            </w:pPr>
          </w:p>
        </w:tc>
      </w:tr>
    </w:tbl>
    <w:p w:rsidR="00192780" w:rsidRPr="00D76AD6" w:rsidRDefault="001927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D07986">
        <w:rPr>
          <w:b/>
          <w:bCs/>
          <w:sz w:val="28"/>
          <w:szCs w:val="28"/>
        </w:rPr>
        <w:t xml:space="preserve"> </w:t>
      </w:r>
      <w:r w:rsidRPr="00A11B0F">
        <w:rPr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 </w:t>
      </w:r>
      <w:r w:rsidRPr="00D07986">
        <w:rPr>
          <w:b/>
          <w:bCs/>
          <w:sz w:val="28"/>
          <w:szCs w:val="28"/>
        </w:rPr>
        <w:t>Lāčplēsis ir</w:t>
      </w:r>
      <w:r>
        <w:rPr>
          <w:b/>
          <w:bCs/>
          <w:sz w:val="28"/>
          <w:szCs w:val="28"/>
        </w:rPr>
        <w:t xml:space="preserve"> (</w:t>
      </w:r>
      <w:r w:rsidRPr="00D76AD6">
        <w:rPr>
          <w:sz w:val="24"/>
          <w:szCs w:val="24"/>
        </w:rPr>
        <w:t>apvelc pareizo atbildi</w:t>
      </w:r>
      <w:r>
        <w:rPr>
          <w:b/>
          <w:bCs/>
          <w:sz w:val="28"/>
          <w:szCs w:val="28"/>
        </w:rPr>
        <w:t>)</w:t>
      </w:r>
      <w:r w:rsidRPr="00D07986">
        <w:rPr>
          <w:b/>
          <w:bCs/>
          <w:sz w:val="28"/>
          <w:szCs w:val="28"/>
        </w:rPr>
        <w:t>:</w:t>
      </w:r>
    </w:p>
    <w:p w:rsidR="00192780" w:rsidRPr="00A11B0F" w:rsidRDefault="00192780" w:rsidP="000D21FA">
      <w:pPr>
        <w:rPr>
          <w:sz w:val="28"/>
          <w:szCs w:val="28"/>
        </w:rPr>
      </w:pPr>
      <w:r w:rsidRPr="00A11B0F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pasaku tēls 2) tautas varonis  </w:t>
      </w:r>
      <w:r w:rsidRPr="00A11B0F">
        <w:rPr>
          <w:sz w:val="28"/>
          <w:szCs w:val="28"/>
        </w:rPr>
        <w:t>3) brīvības cīnītājs 1.pasaules karā</w:t>
      </w:r>
    </w:p>
    <w:p w:rsidR="00192780" w:rsidRDefault="00192780" w:rsidP="00DF0302">
      <w:r w:rsidRPr="00D07986">
        <w:rPr>
          <w:sz w:val="28"/>
          <w:szCs w:val="28"/>
        </w:rPr>
        <w:t>5.</w:t>
      </w:r>
      <w:r w:rsidRPr="00D07986">
        <w:rPr>
          <w:b/>
          <w:bCs/>
          <w:sz w:val="28"/>
          <w:szCs w:val="28"/>
        </w:rPr>
        <w:t>Lāčplēša diena</w:t>
      </w:r>
      <w:r w:rsidRPr="00D07986">
        <w:rPr>
          <w:sz w:val="28"/>
          <w:szCs w:val="28"/>
        </w:rPr>
        <w:t xml:space="preserve"> ir saistīta ar ………………………………………………………………… …………………….</w:t>
      </w:r>
      <w:r>
        <w:t xml:space="preserve"> ……………………………………………………………………………………………………………......</w:t>
      </w:r>
    </w:p>
    <w:p w:rsidR="00192780" w:rsidRPr="003D5C7E" w:rsidRDefault="00192780" w:rsidP="00DF0302">
      <w:pPr>
        <w:rPr>
          <w:sz w:val="24"/>
          <w:szCs w:val="24"/>
        </w:rPr>
      </w:pPr>
      <w:r w:rsidRPr="00061E63">
        <w:rPr>
          <w:sz w:val="28"/>
          <w:szCs w:val="28"/>
        </w:rPr>
        <w:t xml:space="preserve">6.Par ko </w:t>
      </w:r>
      <w:r>
        <w:rPr>
          <w:sz w:val="28"/>
          <w:szCs w:val="28"/>
        </w:rPr>
        <w:t xml:space="preserve">tiek </w:t>
      </w:r>
      <w:r w:rsidRPr="00061E63">
        <w:rPr>
          <w:sz w:val="28"/>
          <w:szCs w:val="28"/>
        </w:rPr>
        <w:t xml:space="preserve">piešķirts Lāčplēša ordenis? </w:t>
      </w:r>
      <w:r>
        <w:rPr>
          <w:sz w:val="24"/>
          <w:szCs w:val="24"/>
        </w:rPr>
        <w:t>(apvelc pareizo atbildi):</w:t>
      </w:r>
    </w:p>
    <w:p w:rsidR="00192780" w:rsidRPr="003D5C7E" w:rsidRDefault="00192780" w:rsidP="00DF0302">
      <w:pPr>
        <w:rPr>
          <w:b/>
          <w:bCs/>
          <w:sz w:val="24"/>
          <w:szCs w:val="24"/>
        </w:rPr>
      </w:pPr>
      <w:r w:rsidRPr="003D5C7E">
        <w:rPr>
          <w:b/>
          <w:bCs/>
          <w:sz w:val="24"/>
          <w:szCs w:val="24"/>
        </w:rPr>
        <w:t>1)par varonību kaujās 2)par darba sasniegumiem 3)par sasniegumiem sportā</w:t>
      </w:r>
    </w:p>
    <w:p w:rsidR="00192780" w:rsidRDefault="00192780" w:rsidP="00DF0302">
      <w:pPr>
        <w:rPr>
          <w:sz w:val="28"/>
          <w:szCs w:val="28"/>
        </w:rPr>
      </w:pPr>
      <w:r w:rsidRPr="00D07986">
        <w:rPr>
          <w:sz w:val="28"/>
          <w:szCs w:val="28"/>
        </w:rPr>
        <w:t>7.Nosauc piemiņas vietas latviešu karavīriem 1.pasaules kara laikā!</w:t>
      </w:r>
    </w:p>
    <w:p w:rsidR="00192780" w:rsidRPr="00061E63" w:rsidRDefault="00192780" w:rsidP="00DF0302">
      <w:pPr>
        <w:rPr>
          <w:sz w:val="28"/>
          <w:szCs w:val="28"/>
        </w:rPr>
      </w:pPr>
      <w:r w:rsidRPr="00D07986">
        <w:rPr>
          <w:sz w:val="28"/>
          <w:szCs w:val="28"/>
        </w:rPr>
        <w:t>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………………………………………………………………………………………………………</w:t>
      </w:r>
    </w:p>
    <w:p w:rsidR="00192780" w:rsidRDefault="00192780" w:rsidP="00DF0302">
      <w:pPr>
        <w:rPr>
          <w:sz w:val="28"/>
          <w:szCs w:val="28"/>
        </w:rPr>
      </w:pPr>
      <w:r w:rsidRPr="00061E63">
        <w:rPr>
          <w:sz w:val="28"/>
          <w:szCs w:val="28"/>
        </w:rPr>
        <w:t>8.Ko simbolizē Brīvības piemineklis Rīgā?</w:t>
      </w:r>
      <w:r>
        <w:rPr>
          <w:sz w:val="28"/>
          <w:szCs w:val="28"/>
        </w:rPr>
        <w:t xml:space="preserve"> </w:t>
      </w:r>
      <w:r w:rsidRPr="00061E63">
        <w:rPr>
          <w:sz w:val="28"/>
          <w:szCs w:val="28"/>
        </w:rPr>
        <w:t>(kādi vārdi tajā iekalti?)</w:t>
      </w:r>
    </w:p>
    <w:p w:rsidR="00192780" w:rsidRPr="003D5C7E" w:rsidRDefault="00192780" w:rsidP="00DF0302">
      <w:pPr>
        <w:rPr>
          <w:sz w:val="28"/>
          <w:szCs w:val="28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92780" w:rsidRPr="00BB7F92" w:rsidRDefault="00192780" w:rsidP="00DF0302">
      <w:pPr>
        <w:rPr>
          <w:sz w:val="28"/>
          <w:szCs w:val="28"/>
        </w:rPr>
      </w:pPr>
      <w:r w:rsidRPr="00BB7F92">
        <w:rPr>
          <w:sz w:val="28"/>
          <w:szCs w:val="28"/>
        </w:rPr>
        <w:t xml:space="preserve">   9.Kuri latviešu autori savā daiļradē attēlojuši 1.pasaules kara notikumus?</w:t>
      </w:r>
    </w:p>
    <w:p w:rsidR="00192780" w:rsidRDefault="00192780" w:rsidP="00DF0302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780" w:rsidRPr="00A64793" w:rsidRDefault="00192780" w:rsidP="00DF0302">
      <w:pPr>
        <w:rPr>
          <w:b/>
          <w:bCs/>
          <w:sz w:val="28"/>
          <w:szCs w:val="28"/>
        </w:rPr>
      </w:pPr>
      <w:r w:rsidRPr="00A64793">
        <w:rPr>
          <w:b/>
          <w:bCs/>
          <w:sz w:val="28"/>
          <w:szCs w:val="28"/>
        </w:rPr>
        <w:t>Lai arī tev ir svēti vārdi</w:t>
      </w:r>
      <w:r>
        <w:rPr>
          <w:b/>
          <w:bCs/>
          <w:sz w:val="28"/>
          <w:szCs w:val="28"/>
        </w:rPr>
        <w:t xml:space="preserve"> </w:t>
      </w:r>
      <w:r w:rsidRPr="00A64793">
        <w:rPr>
          <w:b/>
          <w:bCs/>
          <w:sz w:val="28"/>
          <w:szCs w:val="28"/>
        </w:rPr>
        <w:t>,,Par Latviju!’’</w:t>
      </w:r>
    </w:p>
    <w:p w:rsidR="00192780" w:rsidRPr="00164545" w:rsidRDefault="00192780" w:rsidP="00DF0302">
      <w:pPr>
        <w:rPr>
          <w:sz w:val="28"/>
          <w:szCs w:val="28"/>
        </w:rPr>
      </w:pPr>
      <w:r w:rsidRPr="00A64793">
        <w:rPr>
          <w:sz w:val="28"/>
          <w:szCs w:val="28"/>
        </w:rPr>
        <w:t xml:space="preserve">2013-11-11                                        </w:t>
      </w:r>
      <w:r>
        <w:rPr>
          <w:sz w:val="28"/>
          <w:szCs w:val="28"/>
        </w:rPr>
        <w:t xml:space="preserve">               </w:t>
      </w:r>
      <w:r w:rsidRPr="00A64793">
        <w:rPr>
          <w:sz w:val="28"/>
          <w:szCs w:val="28"/>
        </w:rPr>
        <w:t>I.Lībeka,</w:t>
      </w:r>
      <w:r>
        <w:rPr>
          <w:sz w:val="28"/>
          <w:szCs w:val="28"/>
        </w:rPr>
        <w:t xml:space="preserve"> </w:t>
      </w:r>
      <w:r w:rsidRPr="00A64793">
        <w:rPr>
          <w:sz w:val="28"/>
          <w:szCs w:val="28"/>
        </w:rPr>
        <w:t>Tukuma 2. vidusskola</w:t>
      </w:r>
    </w:p>
    <w:p w:rsidR="00192780" w:rsidRDefault="00192780" w:rsidP="00DF0302"/>
    <w:sectPr w:rsidR="00192780" w:rsidSect="005B0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F0B5A"/>
    <w:multiLevelType w:val="hybridMultilevel"/>
    <w:tmpl w:val="5E74F256"/>
    <w:lvl w:ilvl="0" w:tplc="0426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9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441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85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657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01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0D5"/>
    <w:rsid w:val="00061E63"/>
    <w:rsid w:val="000D21FA"/>
    <w:rsid w:val="00164545"/>
    <w:rsid w:val="00192780"/>
    <w:rsid w:val="003B33FF"/>
    <w:rsid w:val="003D5C7E"/>
    <w:rsid w:val="005A6ED5"/>
    <w:rsid w:val="005B0912"/>
    <w:rsid w:val="007277BD"/>
    <w:rsid w:val="009C69A7"/>
    <w:rsid w:val="00A11B0F"/>
    <w:rsid w:val="00A64793"/>
    <w:rsid w:val="00B52B43"/>
    <w:rsid w:val="00BB7F92"/>
    <w:rsid w:val="00BF6299"/>
    <w:rsid w:val="00D039C1"/>
    <w:rsid w:val="00D07986"/>
    <w:rsid w:val="00D71F53"/>
    <w:rsid w:val="00D76AD6"/>
    <w:rsid w:val="00DF0302"/>
    <w:rsid w:val="00E040D5"/>
    <w:rsid w:val="00F5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91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040D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F030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1</Pages>
  <Words>758</Words>
  <Characters>433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Raita</cp:lastModifiedBy>
  <cp:revision>6</cp:revision>
  <cp:lastPrinted>2013-09-26T11:43:00Z</cp:lastPrinted>
  <dcterms:created xsi:type="dcterms:W3CDTF">2013-09-26T11:40:00Z</dcterms:created>
  <dcterms:modified xsi:type="dcterms:W3CDTF">2013-12-05T10:29:00Z</dcterms:modified>
</cp:coreProperties>
</file>